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lt-LT"/>
        </w:rPr>
        <w:t>_____________________________________________________________</w:t>
      </w:r>
    </w:p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lt-LT"/>
        </w:rPr>
      </w:pPr>
      <w:r>
        <w:rPr>
          <w:rFonts w:ascii="Times New Roman" w:eastAsia="Times New Roman" w:hAnsi="Times New Roman"/>
          <w:sz w:val="20"/>
          <w:szCs w:val="20"/>
          <w:lang w:val="lt-LT"/>
        </w:rPr>
        <w:t>(Vieno iš tėvų (globėjų) vardas, pavardė)</w:t>
      </w:r>
    </w:p>
    <w:p w:rsidR="008C7696" w:rsidRDefault="008C76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______________________________________________________________</w:t>
      </w:r>
    </w:p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lt-LT"/>
        </w:rPr>
      </w:pPr>
      <w:r>
        <w:rPr>
          <w:rFonts w:ascii="Times New Roman" w:eastAsia="Times New Roman" w:hAnsi="Times New Roman"/>
          <w:sz w:val="20"/>
          <w:szCs w:val="20"/>
          <w:lang w:val="lt-LT"/>
        </w:rPr>
        <w:t xml:space="preserve">(Adresas, </w:t>
      </w:r>
      <w:r>
        <w:rPr>
          <w:rFonts w:ascii="Times New Roman" w:eastAsia="Times New Roman" w:hAnsi="Times New Roman"/>
          <w:sz w:val="20"/>
          <w:szCs w:val="20"/>
          <w:lang w:val="lt-LT"/>
        </w:rPr>
        <w:t>telefono numeris)</w:t>
      </w:r>
    </w:p>
    <w:p w:rsidR="008C7696" w:rsidRDefault="008C76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8C7696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4"/>
          <w:lang w:val="lt-LT"/>
        </w:rPr>
      </w:pPr>
    </w:p>
    <w:p w:rsidR="008C7696" w:rsidRDefault="003A7F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Lopšelio-darželio „Gintarėlis“</w:t>
      </w:r>
    </w:p>
    <w:p w:rsidR="008C7696" w:rsidRDefault="003A7F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Direktorei</w:t>
      </w:r>
    </w:p>
    <w:p w:rsidR="008C7696" w:rsidRDefault="008C76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8C7696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val="lt-LT"/>
        </w:rPr>
      </w:pPr>
    </w:p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/>
          <w:b/>
          <w:sz w:val="24"/>
          <w:szCs w:val="24"/>
          <w:lang w:val="lt-LT"/>
        </w:rPr>
        <w:t>PRAŠYMAS</w:t>
      </w:r>
    </w:p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DĖL MOKESČIO LENGVATOS TAIKYMO </w:t>
      </w:r>
    </w:p>
    <w:p w:rsidR="008C7696" w:rsidRDefault="008C7696">
      <w:pPr>
        <w:spacing w:after="0" w:line="240" w:lineRule="auto"/>
        <w:jc w:val="center"/>
        <w:rPr>
          <w:rFonts w:ascii="Times New Roman" w:eastAsia="Times New Roman" w:hAnsi="Times New Roman"/>
          <w:caps/>
          <w:sz w:val="24"/>
          <w:szCs w:val="24"/>
          <w:lang w:val="lt-LT"/>
        </w:rPr>
      </w:pPr>
    </w:p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20__ m. _____________mėn. _____ d.</w:t>
      </w:r>
    </w:p>
    <w:p w:rsidR="008C7696" w:rsidRDefault="008C76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3A7FC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Mažeikiai</w:t>
      </w:r>
    </w:p>
    <w:p w:rsidR="008C7696" w:rsidRDefault="008C7696">
      <w:pPr>
        <w:tabs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3A7FC2">
      <w:pPr>
        <w:tabs>
          <w:tab w:val="center" w:pos="7008"/>
          <w:tab w:val="left" w:leader="underscore" w:pos="8789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val="lt-LT"/>
        </w:rPr>
        <w:t xml:space="preserve">Prašau nuo 20___ m. __________________ d. taikyti </w:t>
      </w:r>
      <w:r>
        <w:rPr>
          <w:rFonts w:ascii="Times New Roman" w:eastAsia="Times New Roman" w:hAnsi="Times New Roman"/>
          <w:b/>
          <w:sz w:val="24"/>
          <w:szCs w:val="24"/>
          <w:lang w:val="lt-LT"/>
        </w:rPr>
        <w:t>50 procentų</w:t>
      </w:r>
      <w:r>
        <w:rPr>
          <w:rFonts w:ascii="Times New Roman" w:eastAsia="Times New Roman" w:hAnsi="Times New Roman"/>
          <w:sz w:val="24"/>
          <w:szCs w:val="24"/>
          <w:lang w:val="lt-LT"/>
        </w:rPr>
        <w:t xml:space="preserve"> lengvatą už maitinimą lopšelyje-</w:t>
      </w:r>
    </w:p>
    <w:p w:rsidR="008C7696" w:rsidRDefault="008C7696">
      <w:pPr>
        <w:tabs>
          <w:tab w:val="center" w:pos="7008"/>
          <w:tab w:val="left" w:leader="underscore" w:pos="87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3A7FC2">
      <w:pPr>
        <w:tabs>
          <w:tab w:val="center" w:pos="7008"/>
          <w:tab w:val="left" w:leader="underscore" w:pos="87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darželyje „gintarėlis“, mano sūnui/dukrai (globotiniui (-ei)) _________________________________</w:t>
      </w:r>
    </w:p>
    <w:p w:rsidR="008C7696" w:rsidRDefault="003A7FC2">
      <w:pPr>
        <w:tabs>
          <w:tab w:val="center" w:pos="7008"/>
          <w:tab w:val="left" w:leader="underscore" w:pos="8789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lt-LT"/>
        </w:rPr>
      </w:pPr>
      <w:r>
        <w:rPr>
          <w:rFonts w:ascii="Times New Roman" w:eastAsia="Times New Roman" w:hAnsi="Times New Roman"/>
          <w:sz w:val="20"/>
          <w:szCs w:val="20"/>
          <w:lang w:val="lt-LT"/>
        </w:rPr>
        <w:tab/>
        <w:t xml:space="preserve">                                       vardas, pavardė</w:t>
      </w:r>
    </w:p>
    <w:p w:rsidR="008C7696" w:rsidRDefault="008C7696">
      <w:pPr>
        <w:tabs>
          <w:tab w:val="center" w:pos="7008"/>
          <w:tab w:val="left" w:leader="underscore" w:pos="87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3A7FC2">
      <w:pPr>
        <w:tabs>
          <w:tab w:val="center" w:pos="7008"/>
          <w:tab w:val="left" w:leader="underscore" w:pos="87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_______________________________ lankančiam (-</w:t>
      </w:r>
      <w:proofErr w:type="spellStart"/>
      <w:r>
        <w:rPr>
          <w:rFonts w:ascii="Times New Roman" w:eastAsia="Times New Roman" w:hAnsi="Times New Roman"/>
          <w:sz w:val="24"/>
          <w:szCs w:val="24"/>
          <w:lang w:val="lt-LT"/>
        </w:rPr>
        <w:t>iai</w:t>
      </w:r>
      <w:proofErr w:type="spellEnd"/>
      <w:r>
        <w:rPr>
          <w:rFonts w:ascii="Times New Roman" w:eastAsia="Times New Roman" w:hAnsi="Times New Roman"/>
          <w:sz w:val="24"/>
          <w:szCs w:val="24"/>
          <w:lang w:val="lt-LT"/>
        </w:rPr>
        <w:t xml:space="preserve">) __________________________ grupę, nes </w:t>
      </w:r>
    </w:p>
    <w:p w:rsidR="008C7696" w:rsidRDefault="008C7696">
      <w:pPr>
        <w:tabs>
          <w:tab w:val="left" w:leader="underscore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3A7FC2">
      <w:pPr>
        <w:tabs>
          <w:tab w:val="right" w:leader="underscore" w:pos="96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ab/>
      </w:r>
    </w:p>
    <w:p w:rsidR="008C7696" w:rsidRDefault="003A7FC2">
      <w:pPr>
        <w:tabs>
          <w:tab w:val="center" w:pos="4776"/>
          <w:tab w:val="left" w:leader="underscore" w:pos="878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lt-LT"/>
        </w:rPr>
      </w:pPr>
      <w:r>
        <w:rPr>
          <w:rFonts w:ascii="Times New Roman" w:eastAsia="Times New Roman" w:hAnsi="Times New Roman"/>
          <w:sz w:val="20"/>
          <w:szCs w:val="20"/>
          <w:lang w:val="lt-LT"/>
        </w:rPr>
        <w:t>(nurodyti p</w:t>
      </w:r>
      <w:r>
        <w:rPr>
          <w:rFonts w:ascii="Times New Roman" w:eastAsia="Times New Roman" w:hAnsi="Times New Roman"/>
          <w:sz w:val="20"/>
          <w:szCs w:val="20"/>
          <w:lang w:val="lt-LT"/>
        </w:rPr>
        <w:t>riežastį, dėl kurios taikoma nuolaida)</w:t>
      </w:r>
    </w:p>
    <w:p w:rsidR="008C7696" w:rsidRDefault="003A7FC2">
      <w:pPr>
        <w:tabs>
          <w:tab w:val="center" w:pos="4776"/>
          <w:tab w:val="left" w:leader="underscore" w:pos="8789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Pareiškiu, kad visa mano pateikta informacija dėl mokesčio lengvatos taikymo yra teisinga, pasižadu informuoti apie susidariusias aplinkybes, kurios gali turėti įtakos, taikant mokesčio lengvatą.</w:t>
      </w:r>
    </w:p>
    <w:p w:rsidR="008C7696" w:rsidRDefault="008C7696">
      <w:pPr>
        <w:tabs>
          <w:tab w:val="center" w:pos="4776"/>
          <w:tab w:val="left" w:leader="underscore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3A7FC2">
      <w:pPr>
        <w:tabs>
          <w:tab w:val="center" w:pos="4776"/>
          <w:tab w:val="left" w:leader="underscore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PRIDEDAMA:</w:t>
      </w:r>
    </w:p>
    <w:p w:rsidR="008C7696" w:rsidRDefault="003A7FC2">
      <w:pPr>
        <w:pStyle w:val="Sraopastraipa"/>
        <w:numPr>
          <w:ilvl w:val="0"/>
          <w:numId w:val="1"/>
        </w:numPr>
        <w:tabs>
          <w:tab w:val="center" w:pos="4776"/>
          <w:tab w:val="left" w:leader="underscore" w:pos="8789"/>
        </w:tabs>
        <w:spacing w:after="0" w:line="240" w:lineRule="auto"/>
        <w:ind w:left="714" w:hanging="357"/>
        <w:jc w:val="both"/>
      </w:pPr>
      <w:r>
        <w:rPr>
          <w:rFonts w:ascii="Times New Roman" w:eastAsia="Times New Roman" w:hAnsi="Times New Roman"/>
          <w:sz w:val="24"/>
          <w:szCs w:val="24"/>
        </w:rPr>
        <w:t>Vaikų gim</w:t>
      </w:r>
      <w:r>
        <w:rPr>
          <w:rFonts w:ascii="Times New Roman" w:eastAsia="Times New Roman" w:hAnsi="Times New Roman"/>
          <w:sz w:val="24"/>
          <w:szCs w:val="24"/>
        </w:rPr>
        <w:t xml:space="preserve">imo liudijimo kopija (-s) </w:t>
      </w:r>
      <w:bookmarkStart w:id="1" w:name="_Hlk214950867"/>
      <w:r>
        <w:rPr>
          <w:rFonts w:ascii="Times New Roman" w:eastAsia="Times New Roman" w:hAnsi="Times New Roman"/>
          <w:sz w:val="44"/>
          <w:szCs w:val="44"/>
        </w:rPr>
        <w:t>□</w:t>
      </w:r>
      <w:bookmarkEnd w:id="1"/>
    </w:p>
    <w:p w:rsidR="008C7696" w:rsidRDefault="003A7FC2">
      <w:pPr>
        <w:pStyle w:val="Sraopastraipa"/>
        <w:numPr>
          <w:ilvl w:val="0"/>
          <w:numId w:val="1"/>
        </w:numPr>
        <w:tabs>
          <w:tab w:val="center" w:pos="4776"/>
          <w:tab w:val="left" w:leader="underscore" w:pos="8789"/>
        </w:tabs>
        <w:spacing w:after="0" w:line="240" w:lineRule="auto"/>
        <w:ind w:left="714" w:hanging="357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Pažymą apie mokymąsi mokykloje </w:t>
      </w:r>
      <w:r>
        <w:rPr>
          <w:rFonts w:ascii="Times New Roman" w:eastAsia="Times New Roman" w:hAnsi="Times New Roman"/>
          <w:sz w:val="44"/>
          <w:szCs w:val="44"/>
        </w:rPr>
        <w:t>□</w:t>
      </w:r>
    </w:p>
    <w:p w:rsidR="008C7696" w:rsidRDefault="003A7FC2">
      <w:pPr>
        <w:pStyle w:val="Sraopastraipa"/>
        <w:numPr>
          <w:ilvl w:val="0"/>
          <w:numId w:val="1"/>
        </w:numPr>
        <w:tabs>
          <w:tab w:val="center" w:pos="4776"/>
          <w:tab w:val="left" w:leader="underscore" w:pos="8789"/>
        </w:tabs>
        <w:spacing w:after="0" w:line="36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</w:t>
      </w:r>
    </w:p>
    <w:p w:rsidR="008C7696" w:rsidRDefault="003A7FC2">
      <w:pPr>
        <w:pStyle w:val="Sraopastraipa"/>
        <w:numPr>
          <w:ilvl w:val="0"/>
          <w:numId w:val="1"/>
        </w:numPr>
        <w:tabs>
          <w:tab w:val="center" w:pos="4776"/>
          <w:tab w:val="left" w:leader="underscore" w:pos="8789"/>
        </w:tabs>
        <w:spacing w:after="0" w:line="36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</w:t>
      </w:r>
    </w:p>
    <w:p w:rsidR="008C7696" w:rsidRDefault="008C7696">
      <w:pPr>
        <w:tabs>
          <w:tab w:val="left" w:leader="underscore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8C7696">
      <w:pPr>
        <w:tabs>
          <w:tab w:val="left" w:leader="underscore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2"/>
        <w:gridCol w:w="5243"/>
      </w:tblGrid>
      <w:tr w:rsidR="008C7696">
        <w:tblPrEx>
          <w:tblCellMar>
            <w:top w:w="0" w:type="dxa"/>
            <w:bottom w:w="0" w:type="dxa"/>
          </w:tblCellMar>
        </w:tblPrEx>
        <w:tc>
          <w:tcPr>
            <w:tcW w:w="48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7696" w:rsidRDefault="003A7FC2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_____________</w:t>
            </w:r>
          </w:p>
          <w:p w:rsidR="008C7696" w:rsidRDefault="003A7FC2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52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7696" w:rsidRDefault="003A7FC2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________________________________</w:t>
            </w:r>
          </w:p>
          <w:p w:rsidR="008C7696" w:rsidRDefault="003A7F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lt-LT"/>
              </w:rPr>
              <w:t>(Vieno iš tėvų (globėjų) vardas, pavardė)</w:t>
            </w:r>
          </w:p>
          <w:p w:rsidR="008C7696" w:rsidRDefault="008C7696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</w:tbl>
    <w:p w:rsidR="008C7696" w:rsidRDefault="008C76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</w:p>
    <w:p w:rsidR="008C7696" w:rsidRDefault="008C7696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8C7696" w:rsidRDefault="008C7696"/>
    <w:sectPr w:rsidR="008C7696">
      <w:pgSz w:w="12240" w:h="15840"/>
      <w:pgMar w:top="1440" w:right="1041" w:bottom="1440" w:left="144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FC2" w:rsidRDefault="003A7FC2">
      <w:pPr>
        <w:spacing w:after="0" w:line="240" w:lineRule="auto"/>
      </w:pPr>
      <w:r>
        <w:separator/>
      </w:r>
    </w:p>
  </w:endnote>
  <w:endnote w:type="continuationSeparator" w:id="0">
    <w:p w:rsidR="003A7FC2" w:rsidRDefault="003A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FC2" w:rsidRDefault="003A7FC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A7FC2" w:rsidRDefault="003A7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726C6"/>
    <w:multiLevelType w:val="multilevel"/>
    <w:tmpl w:val="855454E4"/>
    <w:lvl w:ilvl="0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C7696"/>
    <w:rsid w:val="000E4D35"/>
    <w:rsid w:val="003A7FC2"/>
    <w:rsid w:val="008C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D38CF-793D-49F1-93BF-A47A25875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pPr>
      <w:spacing w:after="200" w:line="276" w:lineRule="auto"/>
      <w:ind w:left="720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Gintarelis</dc:creator>
  <dc:description/>
  <cp:lastModifiedBy>Direktore</cp:lastModifiedBy>
  <cp:revision>2</cp:revision>
  <dcterms:created xsi:type="dcterms:W3CDTF">2025-12-22T12:12:00Z</dcterms:created>
  <dcterms:modified xsi:type="dcterms:W3CDTF">2025-12-22T12:12:00Z</dcterms:modified>
</cp:coreProperties>
</file>